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9F6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График работы : пн –пт 8.00- 16.00</w:t>
      </w:r>
    </w:p>
    <w:p w:rsidR="00A419F6" w:rsidRPr="00740F0E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 xml:space="preserve">                              Сб- 8.00 – 14.00</w:t>
      </w:r>
    </w:p>
    <w:p w:rsidR="00A419F6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</w:pPr>
    </w:p>
    <w:p w:rsidR="00A419F6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</w:pPr>
    </w:p>
    <w:p w:rsidR="00A419F6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</w:pP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Приёмные часы директора:  пн-пт с 16.00 до 17.00, сб с 10.00-14.00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Языки обучения: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основной – татарский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дополнительный – русский.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Изучаемые иностранные языки: английский.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Направления обучения: общеобразовательное.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Ступени обучения: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1 ступень – 1-4 классы;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2 ступень – 5-9 классы;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Количество учащихся - </w:t>
      </w:r>
      <w:r w:rsidRPr="00740F0E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чел. Количество классов – </w:t>
      </w:r>
      <w:r w:rsidRPr="00740F0E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6</w:t>
      </w:r>
      <w:bookmarkStart w:id="0" w:name="_GoBack"/>
      <w:bookmarkEnd w:id="0"/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Качественный состав педагогических кадров:</w:t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всего учителей - 10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учителей 1 квалификационной категории - 6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учителей 2 квалификационной категории - 1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ведущих учителей - 3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учителей-исследователей - нет</w:t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19F6" w:rsidRPr="00FA027A" w:rsidRDefault="00A419F6" w:rsidP="00FA027A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FA027A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преподавателей вузов - нет.</w:t>
      </w:r>
    </w:p>
    <w:p w:rsidR="00A419F6" w:rsidRDefault="00A419F6"/>
    <w:sectPr w:rsidR="00A419F6" w:rsidSect="00A54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1AFC"/>
    <w:rsid w:val="00091AFC"/>
    <w:rsid w:val="00740F0E"/>
    <w:rsid w:val="00A13570"/>
    <w:rsid w:val="00A419F6"/>
    <w:rsid w:val="00A54A32"/>
    <w:rsid w:val="00F1313F"/>
    <w:rsid w:val="00F70C01"/>
    <w:rsid w:val="00FA0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A3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75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114</Words>
  <Characters>653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График работы : пн –пт 8</dc:title>
  <dc:subject/>
  <dc:creator>Лилия</dc:creator>
  <cp:keywords/>
  <dc:description/>
  <cp:lastModifiedBy>Вахитово</cp:lastModifiedBy>
  <cp:revision>2</cp:revision>
  <dcterms:created xsi:type="dcterms:W3CDTF">2017-05-10T11:50:00Z</dcterms:created>
  <dcterms:modified xsi:type="dcterms:W3CDTF">2017-05-10T11:50:00Z</dcterms:modified>
</cp:coreProperties>
</file>